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47B5" w:rsidRDefault="005A5038" w:rsidP="00F650A1">
      <w:pPr>
        <w:ind w:left="-1797" w:right="-1752"/>
      </w:pPr>
      <w:bookmarkStart w:id="0" w:name="_GoBack"/>
      <w:bookmarkEnd w:id="0"/>
      <w:r w:rsidRPr="00F650A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048422" wp14:editId="0A4DC53A">
                <wp:simplePos x="0" y="0"/>
                <wp:positionH relativeFrom="page">
                  <wp:posOffset>-30480</wp:posOffset>
                </wp:positionH>
                <wp:positionV relativeFrom="paragraph">
                  <wp:posOffset>5044440</wp:posOffset>
                </wp:positionV>
                <wp:extent cx="7653020" cy="689610"/>
                <wp:effectExtent l="0" t="0" r="508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3020" cy="6896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75000"/>
                          </a:schemeClr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F650A1" w:rsidRPr="007F72CB" w:rsidRDefault="00F650A1" w:rsidP="005A5038">
                            <w:pPr>
                              <w:spacing w:before="120"/>
                              <w:ind w:left="284"/>
                              <w:rPr>
                                <w:rFonts w:cs="Arial"/>
                                <w:b/>
                                <w:color w:val="FFFFFF" w:themeColor="background1"/>
                                <w:sz w:val="32"/>
                                <w:szCs w:val="26"/>
                              </w:rPr>
                            </w:pPr>
                            <w:r w:rsidRPr="007F72CB">
                              <w:rPr>
                                <w:rFonts w:cs="Arial"/>
                                <w:b/>
                                <w:color w:val="FFFFFF" w:themeColor="background1"/>
                                <w:sz w:val="32"/>
                                <w:szCs w:val="26"/>
                              </w:rPr>
                              <w:t>If you, or anyone you know, wants advice or more information, please contact us for help.</w:t>
                            </w:r>
                          </w:p>
                          <w:p w:rsidR="00F650A1" w:rsidRPr="007F72CB" w:rsidRDefault="00F650A1" w:rsidP="005A5038">
                            <w:pPr>
                              <w:ind w:left="284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48422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-2.4pt;margin-top:397.2pt;width:602.6pt;height:54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" fillcolor="black [3213]" stroked="f" strokeweight=".5pt">
                <v:fill opacity="49087f"/>
                <v:textbox>
                  <w:txbxContent>
                    <w:p w:rsidR="00F650A1" w:rsidRPr="007F72CB" w:rsidRDefault="00F650A1" w:rsidP="005A5038">
                      <w:pPr>
                        <w:spacing w:before="120"/>
                        <w:ind w:left="284"/>
                        <w:rPr>
                          <w:rFonts w:cs="Arial"/>
                          <w:b/>
                          <w:color w:val="FFFFFF" w:themeColor="background1"/>
                          <w:sz w:val="32"/>
                          <w:szCs w:val="26"/>
                        </w:rPr>
                      </w:pPr>
                      <w:r w:rsidRPr="007F72CB">
                        <w:rPr>
                          <w:rFonts w:cs="Arial"/>
                          <w:b/>
                          <w:color w:val="FFFFFF" w:themeColor="background1"/>
                          <w:sz w:val="32"/>
                          <w:szCs w:val="26"/>
                        </w:rPr>
                        <w:t>If you, or anyone you know, wants advice or more information, please contact us for help.</w:t>
                      </w:r>
                    </w:p>
                    <w:p w:rsidR="00F650A1" w:rsidRPr="007F72CB" w:rsidRDefault="00F650A1" w:rsidP="005A5038">
                      <w:pPr>
                        <w:ind w:left="284"/>
                        <w:rPr>
                          <w:sz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1185A" w:rsidRPr="00F650A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D5968C" wp14:editId="78FD3134">
                <wp:simplePos x="0" y="0"/>
                <wp:positionH relativeFrom="page">
                  <wp:posOffset>3291840</wp:posOffset>
                </wp:positionH>
                <wp:positionV relativeFrom="paragraph">
                  <wp:posOffset>1318260</wp:posOffset>
                </wp:positionV>
                <wp:extent cx="4271010" cy="2742565"/>
                <wp:effectExtent l="0" t="0" r="0" b="6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10" cy="2742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50A1" w:rsidRPr="007F72CB" w:rsidRDefault="00F650A1" w:rsidP="00F650A1">
                            <w:pPr>
                              <w:spacing w:before="120" w:after="520"/>
                              <w:rPr>
                                <w:b/>
                                <w:color w:val="FFFFFF" w:themeColor="background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2CB">
                              <w:rPr>
                                <w:b/>
                                <w:color w:val="FFFFFF" w:themeColor="background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our site:</w:t>
                            </w:r>
                          </w:p>
                          <w:p w:rsidR="00F650A1" w:rsidRPr="0041185A" w:rsidRDefault="00246C08" w:rsidP="00E22B4D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600" w:lineRule="exact"/>
                              <w:ind w:left="284" w:hanging="142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185A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 are treated with </w:t>
                            </w:r>
                            <w:r w:rsidR="00F650A1" w:rsidRPr="0041185A">
                              <w:rPr>
                                <w:b/>
                                <w:color w:val="FF99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respect</w:t>
                            </w:r>
                          </w:p>
                          <w:p w:rsidR="00F650A1" w:rsidRPr="0041185A" w:rsidRDefault="00246C08" w:rsidP="0041185A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600" w:lineRule="exact"/>
                              <w:ind w:left="284" w:hanging="142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185A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a</w:t>
                            </w:r>
                            <w:r w:rsidR="00F650A1" w:rsidRPr="0041185A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 paid</w:t>
                            </w:r>
                            <w:r w:rsidR="00F650A1" w:rsidRPr="0041185A">
                              <w:rPr>
                                <w:b/>
                                <w:color w:val="FF99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D0093" w:rsidRPr="0041185A">
                              <w:rPr>
                                <w:b/>
                                <w:color w:val="FF99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fairly</w:t>
                            </w:r>
                          </w:p>
                          <w:p w:rsidR="00F650A1" w:rsidRPr="0041185A" w:rsidRDefault="00246C08" w:rsidP="00E22B4D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600" w:lineRule="exact"/>
                              <w:ind w:left="284" w:hanging="142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185A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 </w:t>
                            </w:r>
                            <w:r w:rsidR="00AD0093" w:rsidRPr="0041185A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are </w:t>
                            </w:r>
                            <w:r w:rsidR="00AD0093" w:rsidRPr="0041185A">
                              <w:rPr>
                                <w:b/>
                                <w:color w:val="FF99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protected</w:t>
                            </w:r>
                            <w:r w:rsidR="00AD0093" w:rsidRPr="0041185A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by the law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5968C" id="Text Box 27" o:spid="_x0000_s1027" type="#_x0000_t202" style="position:absolute;left:0;text-align:left;margin-left:259.2pt;margin-top:103.8pt;width:336.3pt;height:215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" filled="f" stroked="f" strokeweight=".5pt">
                <v:textbox>
                  <w:txbxContent>
                    <w:p w:rsidR="00F650A1" w:rsidRPr="007F72CB" w:rsidRDefault="00F650A1" w:rsidP="00F650A1">
                      <w:pPr>
                        <w:spacing w:before="120" w:after="520"/>
                        <w:rPr>
                          <w:b/>
                          <w:color w:val="FFFFFF" w:themeColor="background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72CB">
                        <w:rPr>
                          <w:b/>
                          <w:color w:val="FFFFFF" w:themeColor="background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 our site:</w:t>
                      </w:r>
                    </w:p>
                    <w:p w:rsidR="00F650A1" w:rsidRPr="0041185A" w:rsidRDefault="00246C08" w:rsidP="00E22B4D">
                      <w:pPr>
                        <w:numPr>
                          <w:ilvl w:val="0"/>
                          <w:numId w:val="1"/>
                        </w:numPr>
                        <w:spacing w:after="120" w:line="600" w:lineRule="exact"/>
                        <w:ind w:left="284" w:hanging="142"/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185A"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 are treated with </w:t>
                      </w:r>
                      <w:r w:rsidR="00F650A1" w:rsidRPr="0041185A">
                        <w:rPr>
                          <w:b/>
                          <w:color w:val="FF99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respect</w:t>
                      </w:r>
                    </w:p>
                    <w:p w:rsidR="00F650A1" w:rsidRPr="0041185A" w:rsidRDefault="00246C08" w:rsidP="0041185A">
                      <w:pPr>
                        <w:numPr>
                          <w:ilvl w:val="0"/>
                          <w:numId w:val="1"/>
                        </w:numPr>
                        <w:spacing w:after="120" w:line="600" w:lineRule="exact"/>
                        <w:ind w:left="284" w:hanging="142"/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185A"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a</w:t>
                      </w:r>
                      <w:r w:rsidR="00F650A1" w:rsidRPr="0041185A"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 paid</w:t>
                      </w:r>
                      <w:r w:rsidR="00F650A1" w:rsidRPr="0041185A">
                        <w:rPr>
                          <w:b/>
                          <w:color w:val="FF99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D0093" w:rsidRPr="0041185A">
                        <w:rPr>
                          <w:b/>
                          <w:color w:val="FF99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fairly</w:t>
                      </w:r>
                    </w:p>
                    <w:p w:rsidR="00F650A1" w:rsidRPr="0041185A" w:rsidRDefault="00246C08" w:rsidP="00E22B4D">
                      <w:pPr>
                        <w:numPr>
                          <w:ilvl w:val="0"/>
                          <w:numId w:val="1"/>
                        </w:numPr>
                        <w:spacing w:after="120" w:line="600" w:lineRule="exact"/>
                        <w:ind w:left="284" w:hanging="142"/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185A"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 </w:t>
                      </w:r>
                      <w:r w:rsidR="00AD0093" w:rsidRPr="0041185A"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are </w:t>
                      </w:r>
                      <w:r w:rsidR="00AD0093" w:rsidRPr="0041185A">
                        <w:rPr>
                          <w:b/>
                          <w:color w:val="FF99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protected</w:t>
                      </w:r>
                      <w:r w:rsidR="00AD0093" w:rsidRPr="0041185A"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by the law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1678" w:rsidRPr="00F650A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62BD5F" wp14:editId="67078654">
                <wp:simplePos x="0" y="0"/>
                <wp:positionH relativeFrom="column">
                  <wp:posOffset>-984837</wp:posOffset>
                </wp:positionH>
                <wp:positionV relativeFrom="paragraph">
                  <wp:posOffset>7297838</wp:posOffset>
                </wp:positionV>
                <wp:extent cx="7186930" cy="1643999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6930" cy="16439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50A1" w:rsidRDefault="00F650A1" w:rsidP="00F650A1">
                            <w:pPr>
                              <w:spacing w:before="200" w:after="240"/>
                              <w:rPr>
                                <w:b/>
                                <w:color w:val="FF99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9900"/>
                                <w:sz w:val="40"/>
                                <w:szCs w:val="40"/>
                              </w:rPr>
                              <w:t>National helplines</w:t>
                            </w:r>
                          </w:p>
                          <w:p w:rsidR="00F650A1" w:rsidRDefault="00F650A1" w:rsidP="00F650A1">
                            <w:pPr>
                              <w:spacing w:line="280" w:lineRule="exact"/>
                            </w:pPr>
                            <w:r>
                              <w:t>Download the Unseen App for information on recognising the signs of and reporting modern slavery</w:t>
                            </w:r>
                            <w:r w:rsidR="00901678">
                              <w:rPr>
                                <w:noProof/>
                              </w:rPr>
                              <w:drawing>
                                <wp:inline distT="0" distB="0" distL="0" distR="0" wp14:anchorId="06789D34" wp14:editId="5C338FC2">
                                  <wp:extent cx="237309" cy="195566"/>
                                  <wp:effectExtent l="0" t="0" r="0" b="0"/>
                                  <wp:docPr id="1" name="Picture 1" descr="Image result for Unseen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Unseen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r:link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037" cy="226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50A1" w:rsidRDefault="00F650A1" w:rsidP="00F650A1">
                            <w:pPr>
                              <w:spacing w:line="280" w:lineRule="exact"/>
                            </w:pPr>
                          </w:p>
                          <w:p w:rsidR="00F650A1" w:rsidRDefault="00F650A1" w:rsidP="00F650A1">
                            <w:pPr>
                              <w:spacing w:line="280" w:lineRule="exact"/>
                            </w:pPr>
                            <w:r>
                              <w:t xml:space="preserve">Modern slavery helpline: </w:t>
                            </w:r>
                            <w:r w:rsidRPr="00F650A1">
                              <w:rPr>
                                <w:b/>
                                <w:color w:val="FF9900"/>
                                <w:sz w:val="28"/>
                                <w:szCs w:val="28"/>
                              </w:rPr>
                              <w:t>0800 0121 700</w:t>
                            </w:r>
                            <w:r w:rsidRPr="00F650A1">
                              <w:rPr>
                                <w:color w:val="FF9900"/>
                              </w:rPr>
                              <w:t xml:space="preserve"> </w:t>
                            </w:r>
                            <w:r>
                              <w:t>(24 hours)</w:t>
                            </w:r>
                          </w:p>
                          <w:p w:rsidR="00F650A1" w:rsidRDefault="00F650A1" w:rsidP="00F650A1">
                            <w:pPr>
                              <w:spacing w:line="280" w:lineRule="exact"/>
                            </w:pPr>
                          </w:p>
                          <w:p w:rsidR="00F650A1" w:rsidRDefault="00F650A1" w:rsidP="00F650A1">
                            <w:pPr>
                              <w:spacing w:line="280" w:lineRule="exact"/>
                            </w:pPr>
                            <w:proofErr w:type="spellStart"/>
                            <w:r>
                              <w:t>Gangmasters</w:t>
                            </w:r>
                            <w:proofErr w:type="spellEnd"/>
                            <w:r>
                              <w:t xml:space="preserve"> and Labour Abuse Authority: </w:t>
                            </w:r>
                            <w:r w:rsidRPr="00F650A1">
                              <w:rPr>
                                <w:b/>
                                <w:color w:val="FF9900"/>
                                <w:sz w:val="28"/>
                                <w:szCs w:val="28"/>
                              </w:rPr>
                              <w:t>0800 432 0804</w:t>
                            </w:r>
                            <w:r w:rsidRPr="00F650A1">
                              <w:rPr>
                                <w:color w:val="FF9900"/>
                              </w:rPr>
                              <w:t xml:space="preserve"> </w:t>
                            </w:r>
                            <w:r>
                              <w:t>(Monday to Friday 9:00 – 17:00)</w:t>
                            </w:r>
                          </w:p>
                          <w:p w:rsidR="00F650A1" w:rsidRPr="00750A07" w:rsidRDefault="00F650A1" w:rsidP="00F650A1">
                            <w:pPr>
                              <w:spacing w:before="200"/>
                              <w:rPr>
                                <w:color w:val="FF99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2BD5F" id="Text Box 33" o:spid="_x0000_s1028" type="#_x0000_t202" style="position:absolute;left:0;text-align:left;margin-left:-77.55pt;margin-top:574.65pt;width:565.9pt;height:129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" fillcolor="white [3201]" stroked="f" strokeweight=".5pt">
                <v:textbox>
                  <w:txbxContent>
                    <w:p w:rsidR="00F650A1" w:rsidRDefault="00F650A1" w:rsidP="00F650A1">
                      <w:pPr>
                        <w:spacing w:before="200" w:after="240"/>
                        <w:rPr>
                          <w:b/>
                          <w:color w:val="FF99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9900"/>
                          <w:sz w:val="40"/>
                          <w:szCs w:val="40"/>
                        </w:rPr>
                        <w:t>National helplines</w:t>
                      </w:r>
                    </w:p>
                    <w:p w:rsidR="00F650A1" w:rsidRDefault="00F650A1" w:rsidP="00F650A1">
                      <w:pPr>
                        <w:spacing w:line="280" w:lineRule="exact"/>
                      </w:pPr>
                      <w:r>
                        <w:t>Download the Unseen App for information on recognising the signs of and reporting modern slavery</w:t>
                      </w:r>
                      <w:r w:rsidR="00901678">
                        <w:rPr>
                          <w:noProof/>
                        </w:rPr>
                        <w:drawing>
                          <wp:inline distT="0" distB="0" distL="0" distR="0" wp14:anchorId="06789D34" wp14:editId="5C338FC2">
                            <wp:extent cx="237309" cy="195566"/>
                            <wp:effectExtent l="0" t="0" r="0" b="0"/>
                            <wp:docPr id="1" name="Picture 1" descr="Image result for Unseen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Unseen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r:link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037" cy="226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50A1" w:rsidRDefault="00F650A1" w:rsidP="00F650A1">
                      <w:pPr>
                        <w:spacing w:line="280" w:lineRule="exact"/>
                      </w:pPr>
                    </w:p>
                    <w:p w:rsidR="00F650A1" w:rsidRDefault="00F650A1" w:rsidP="00F650A1">
                      <w:pPr>
                        <w:spacing w:line="280" w:lineRule="exact"/>
                      </w:pPr>
                      <w:r>
                        <w:t xml:space="preserve">Modern slavery helpline: </w:t>
                      </w:r>
                      <w:r w:rsidRPr="00F650A1">
                        <w:rPr>
                          <w:b/>
                          <w:color w:val="FF9900"/>
                          <w:sz w:val="28"/>
                          <w:szCs w:val="28"/>
                        </w:rPr>
                        <w:t>0800 0121 700</w:t>
                      </w:r>
                      <w:r w:rsidRPr="00F650A1">
                        <w:rPr>
                          <w:color w:val="FF9900"/>
                        </w:rPr>
                        <w:t xml:space="preserve"> </w:t>
                      </w:r>
                      <w:r>
                        <w:t>(24 hours)</w:t>
                      </w:r>
                    </w:p>
                    <w:p w:rsidR="00F650A1" w:rsidRDefault="00F650A1" w:rsidP="00F650A1">
                      <w:pPr>
                        <w:spacing w:line="280" w:lineRule="exact"/>
                      </w:pPr>
                    </w:p>
                    <w:p w:rsidR="00F650A1" w:rsidRDefault="00F650A1" w:rsidP="00F650A1">
                      <w:pPr>
                        <w:spacing w:line="280" w:lineRule="exact"/>
                      </w:pPr>
                      <w:proofErr w:type="spellStart"/>
                      <w:r>
                        <w:t>Gangmasters</w:t>
                      </w:r>
                      <w:proofErr w:type="spellEnd"/>
                      <w:r>
                        <w:t xml:space="preserve"> and Labour Abuse Authority: </w:t>
                      </w:r>
                      <w:r w:rsidRPr="00F650A1">
                        <w:rPr>
                          <w:b/>
                          <w:color w:val="FF9900"/>
                          <w:sz w:val="28"/>
                          <w:szCs w:val="28"/>
                        </w:rPr>
                        <w:t>0800 432 0804</w:t>
                      </w:r>
                      <w:r w:rsidRPr="00F650A1">
                        <w:rPr>
                          <w:color w:val="FF9900"/>
                        </w:rPr>
                        <w:t xml:space="preserve"> </w:t>
                      </w:r>
                      <w:r>
                        <w:t>(Monday to Friday 9:00 – 17:00)</w:t>
                      </w:r>
                    </w:p>
                    <w:p w:rsidR="00F650A1" w:rsidRPr="00750A07" w:rsidRDefault="00F650A1" w:rsidP="00F650A1">
                      <w:pPr>
                        <w:spacing w:before="200"/>
                        <w:rPr>
                          <w:color w:val="FF99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50A1" w:rsidRPr="00F650A1">
        <w:rPr>
          <w:noProof/>
        </w:rPr>
        <w:drawing>
          <wp:anchor distT="0" distB="0" distL="114300" distR="114300" simplePos="0" relativeHeight="251662336" behindDoc="0" locked="0" layoutInCell="1" allowOverlap="1" wp14:anchorId="51F8D6BC" wp14:editId="5252C76F">
            <wp:simplePos x="0" y="0"/>
            <wp:positionH relativeFrom="column">
              <wp:posOffset>-1174115</wp:posOffset>
            </wp:positionH>
            <wp:positionV relativeFrom="paragraph">
              <wp:posOffset>643255</wp:posOffset>
            </wp:positionV>
            <wp:extent cx="7653020" cy="5093970"/>
            <wp:effectExtent l="0" t="0" r="508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020" cy="50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0A1" w:rsidRPr="00F650A1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0410F67" wp14:editId="1AF8AFE5">
                <wp:simplePos x="0" y="0"/>
                <wp:positionH relativeFrom="column">
                  <wp:posOffset>-1170305</wp:posOffset>
                </wp:positionH>
                <wp:positionV relativeFrom="paragraph">
                  <wp:posOffset>5798185</wp:posOffset>
                </wp:positionV>
                <wp:extent cx="8936355" cy="1450975"/>
                <wp:effectExtent l="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6355" cy="1450975"/>
                          <a:chOff x="4" y="0"/>
                          <a:chExt cx="8936714" cy="1451606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4" y="0"/>
                            <a:ext cx="1130400" cy="1451461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188685" y="573"/>
                            <a:ext cx="8748033" cy="1451033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650A1" w:rsidRPr="008E0115" w:rsidRDefault="00F650A1" w:rsidP="00F650A1">
                              <w:pPr>
                                <w:spacing w:before="200"/>
                                <w:rPr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8E0115">
                                <w:rPr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Contact us in confidence</w:t>
                              </w:r>
                            </w:p>
                            <w:p w:rsidR="00F650A1" w:rsidRPr="008E0115" w:rsidRDefault="00F650A1" w:rsidP="00F650A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F650A1" w:rsidRPr="008E0115" w:rsidRDefault="00F650A1" w:rsidP="00F650A1">
                              <w:pPr>
                                <w:spacing w:line="280" w:lineRule="exact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E0115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[Insert Company name/team]</w:t>
                              </w:r>
                            </w:p>
                            <w:p w:rsidR="00F650A1" w:rsidRPr="008E0115" w:rsidRDefault="00F650A1" w:rsidP="00F650A1">
                              <w:pPr>
                                <w:spacing w:line="280" w:lineRule="exact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:rsidR="00F650A1" w:rsidRPr="008E0115" w:rsidRDefault="00F650A1" w:rsidP="00F650A1">
                              <w:pPr>
                                <w:spacing w:line="280" w:lineRule="exact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E0115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Whistle blowing helpline: [Insert number 01234 567890]</w:t>
                              </w:r>
                            </w:p>
                            <w:p w:rsidR="00F650A1" w:rsidRDefault="00F650A1" w:rsidP="00F650A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410F67" id="Group 32" o:spid="_x0000_s1029" style="position:absolute;left:0;text-align:left;margin-left:-92.15pt;margin-top:456.55pt;width:703.65pt;height:114.25pt;z-index:251661312;mso-width-relative:margin;mso-height-relative:margin" coordorigin="" coordsize="89367,14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">
                <v:rect id="Rectangle 31" o:spid="_x0000_s1030" style="position:absolute;width:11304;height:1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" fillcolor="#f90" stroked="f" strokeweight="1pt"/>
                <v:shape id="Text Box 29" o:spid="_x0000_s1031" type="#_x0000_t202" style="position:absolute;left:1886;top:5;width:87481;height:14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" fillcolor="#f90" stroked="f" strokeweight=".5pt">
                  <v:textbox>
                    <w:txbxContent>
                      <w:p w:rsidR="00F650A1" w:rsidRPr="008E0115" w:rsidRDefault="00F650A1" w:rsidP="00F650A1">
                        <w:pPr>
                          <w:spacing w:before="200"/>
                          <w:rPr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8E0115">
                          <w:rPr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Contact us in confidence</w:t>
                        </w:r>
                      </w:p>
                      <w:p w:rsidR="00F650A1" w:rsidRPr="008E0115" w:rsidRDefault="00F650A1" w:rsidP="00F650A1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F650A1" w:rsidRPr="008E0115" w:rsidRDefault="00F650A1" w:rsidP="00F650A1">
                        <w:pPr>
                          <w:spacing w:line="280" w:lineRule="exact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E0115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[Insert Company name/team]</w:t>
                        </w:r>
                      </w:p>
                      <w:p w:rsidR="00F650A1" w:rsidRPr="008E0115" w:rsidRDefault="00F650A1" w:rsidP="00F650A1">
                        <w:pPr>
                          <w:spacing w:line="280" w:lineRule="exact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:rsidR="00F650A1" w:rsidRPr="008E0115" w:rsidRDefault="00F650A1" w:rsidP="00F650A1">
                        <w:pPr>
                          <w:spacing w:line="280" w:lineRule="exact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E0115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Whistle blowing helpline: [Insert number 01234 567890]</w:t>
                        </w:r>
                      </w:p>
                      <w:p w:rsidR="00F650A1" w:rsidRDefault="00F650A1" w:rsidP="00F650A1"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50A1" w:rsidRPr="00F650A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29DC31" wp14:editId="00F11387">
                <wp:simplePos x="0" y="0"/>
                <wp:positionH relativeFrom="column">
                  <wp:posOffset>-1452245</wp:posOffset>
                </wp:positionH>
                <wp:positionV relativeFrom="paragraph">
                  <wp:posOffset>8861425</wp:posOffset>
                </wp:positionV>
                <wp:extent cx="5379720" cy="1066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50A1" w:rsidRDefault="00F650A1" w:rsidP="00F650A1">
                            <w:pPr>
                              <w:rPr>
                                <w:color w:val="8F23B3"/>
                                <w:sz w:val="28"/>
                                <w:szCs w:val="28"/>
                              </w:rPr>
                            </w:pPr>
                          </w:p>
                          <w:p w:rsidR="00F650A1" w:rsidRDefault="00F650A1" w:rsidP="00F650A1">
                            <w:pPr>
                              <w:spacing w:after="100" w:afterAutospacing="1"/>
                              <w:rPr>
                                <w:color w:val="8F23B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7F2ED3F6" wp14:editId="42868F22">
                                  <wp:extent cx="3896816" cy="288000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6816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50A1" w:rsidRPr="0072064B" w:rsidRDefault="00F650A1" w:rsidP="00F650A1">
                            <w:pPr>
                              <w:rPr>
                                <w:color w:val="8F23B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F23B3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</w:t>
                            </w:r>
                            <w:r w:rsidRPr="0072064B">
                              <w:rPr>
                                <w:color w:val="8F23B3"/>
                                <w:sz w:val="18"/>
                                <w:szCs w:val="18"/>
                              </w:rPr>
                              <w:t xml:space="preserve"> ‘Working with construction’</w:t>
                            </w:r>
                          </w:p>
                          <w:p w:rsidR="00F650A1" w:rsidRDefault="00F650A1" w:rsidP="00F650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9DC31" id="Text Box 25" o:spid="_x0000_s1032" type="#_x0000_t202" style="position:absolute;left:0;text-align:left;margin-left:-114.35pt;margin-top:697.75pt;width:423.6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" fillcolor="white [3201]" stroked="f" strokeweight=".5pt">
                <v:textbox>
                  <w:txbxContent>
                    <w:p w:rsidR="00F650A1" w:rsidRDefault="00F650A1" w:rsidP="00F650A1">
                      <w:pPr>
                        <w:rPr>
                          <w:color w:val="8F23B3"/>
                          <w:sz w:val="28"/>
                          <w:szCs w:val="28"/>
                        </w:rPr>
                      </w:pPr>
                    </w:p>
                    <w:p w:rsidR="00F650A1" w:rsidRDefault="00F650A1" w:rsidP="00F650A1">
                      <w:pPr>
                        <w:spacing w:after="100" w:afterAutospacing="1"/>
                        <w:rPr>
                          <w:color w:val="8F23B3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noProof/>
                          <w:sz w:val="20"/>
                        </w:rPr>
                        <w:drawing>
                          <wp:inline distT="0" distB="0" distL="0" distR="0" wp14:anchorId="7F2ED3F6" wp14:editId="42868F22">
                            <wp:extent cx="3896816" cy="288000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96816" cy="2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50A1" w:rsidRPr="0072064B" w:rsidRDefault="00F650A1" w:rsidP="00F650A1">
                      <w:pPr>
                        <w:rPr>
                          <w:color w:val="8F23B3"/>
                          <w:sz w:val="18"/>
                          <w:szCs w:val="18"/>
                        </w:rPr>
                      </w:pPr>
                      <w:r>
                        <w:rPr>
                          <w:color w:val="8F23B3"/>
                          <w:sz w:val="18"/>
                          <w:szCs w:val="18"/>
                        </w:rPr>
                        <w:t xml:space="preserve">                                                                               </w:t>
                      </w:r>
                      <w:r w:rsidRPr="0072064B">
                        <w:rPr>
                          <w:color w:val="8F23B3"/>
                          <w:sz w:val="18"/>
                          <w:szCs w:val="18"/>
                        </w:rPr>
                        <w:t xml:space="preserve"> ‘Working with construction’</w:t>
                      </w:r>
                    </w:p>
                    <w:p w:rsidR="00F650A1" w:rsidRDefault="00F650A1" w:rsidP="00F650A1"/>
                  </w:txbxContent>
                </v:textbox>
              </v:shape>
            </w:pict>
          </mc:Fallback>
        </mc:AlternateContent>
      </w:r>
      <w:r w:rsidR="00F650A1" w:rsidRPr="00F650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E403CA" wp14:editId="34723686">
                <wp:simplePos x="0" y="0"/>
                <wp:positionH relativeFrom="column">
                  <wp:posOffset>-1199061</wp:posOffset>
                </wp:positionH>
                <wp:positionV relativeFrom="paragraph">
                  <wp:posOffset>-878114</wp:posOffset>
                </wp:positionV>
                <wp:extent cx="7808505" cy="1465943"/>
                <wp:effectExtent l="0" t="0" r="2540" b="12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8505" cy="1465943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50A1" w:rsidRPr="00D46212" w:rsidRDefault="00F650A1" w:rsidP="00F650A1">
                            <w:pPr>
                              <w:tabs>
                                <w:tab w:val="left" w:pos="284"/>
                                <w:tab w:val="left" w:pos="11340"/>
                              </w:tabs>
                              <w:spacing w:before="360" w:after="240" w:line="276" w:lineRule="auto"/>
                              <w:rPr>
                                <w:rFonts w:cs="Arial"/>
                                <w:b/>
                                <w:color w:val="FF9900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9900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Pr="00D46212">
                              <w:rPr>
                                <w:rFonts w:cs="Arial"/>
                                <w:b/>
                                <w:color w:val="FFFFFF" w:themeColor="background1"/>
                                <w:sz w:val="140"/>
                                <w:szCs w:val="140"/>
                              </w:rPr>
                              <w:t>Are you alright?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403CA" id="Text Box 22" o:spid="_x0000_s1033" type="#_x0000_t202" style="position:absolute;left:0;text-align:left;margin-left:-94.4pt;margin-top:-69.15pt;width:614.85pt;height:11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" fillcolor="#f90" stroked="f" strokeweight=".5pt">
                <v:textbox>
                  <w:txbxContent>
                    <w:p w:rsidR="00F650A1" w:rsidRPr="00D46212" w:rsidRDefault="00F650A1" w:rsidP="00F650A1">
                      <w:pPr>
                        <w:tabs>
                          <w:tab w:val="left" w:pos="284"/>
                          <w:tab w:val="left" w:pos="11340"/>
                        </w:tabs>
                        <w:spacing w:before="360" w:after="240" w:line="276" w:lineRule="auto"/>
                        <w:rPr>
                          <w:rFonts w:cs="Arial"/>
                          <w:b/>
                          <w:color w:val="FF9900"/>
                          <w:sz w:val="140"/>
                          <w:szCs w:val="140"/>
                        </w:rPr>
                      </w:pPr>
                      <w:r>
                        <w:rPr>
                          <w:rFonts w:cs="Arial"/>
                          <w:b/>
                          <w:color w:val="FF9900"/>
                          <w:sz w:val="144"/>
                          <w:szCs w:val="144"/>
                        </w:rPr>
                        <w:t xml:space="preserve"> </w:t>
                      </w:r>
                      <w:r w:rsidRPr="00D46212">
                        <w:rPr>
                          <w:rFonts w:cs="Arial"/>
                          <w:b/>
                          <w:color w:val="FFFFFF" w:themeColor="background1"/>
                          <w:sz w:val="140"/>
                          <w:szCs w:val="140"/>
                        </w:rPr>
                        <w:t>Are you alright?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F47B5">
      <w:pgSz w:w="11907" w:h="16840" w:code="9"/>
      <w:pgMar w:top="1440" w:right="1797" w:bottom="1440" w:left="179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05F24"/>
    <w:multiLevelType w:val="multilevel"/>
    <w:tmpl w:val="5E08E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0A1"/>
    <w:rsid w:val="000D6CA7"/>
    <w:rsid w:val="00243875"/>
    <w:rsid w:val="00246C08"/>
    <w:rsid w:val="0041185A"/>
    <w:rsid w:val="005A5038"/>
    <w:rsid w:val="007F72CB"/>
    <w:rsid w:val="00901678"/>
    <w:rsid w:val="00AD0093"/>
    <w:rsid w:val="00BA046F"/>
    <w:rsid w:val="00DF47B5"/>
    <w:rsid w:val="00E22B4D"/>
    <w:rsid w:val="00E331CB"/>
    <w:rsid w:val="00F65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188CF3"/>
  <w15:chartTrackingRefBased/>
  <w15:docId w15:val="{04FA2F49-377D-40E4-ABE0-2F0D90834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5.jpg@01D4F9CA.FC72D0C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E32F630B</Template>
  <TotalTime>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Shepherd Marion</dc:creator>
  <cp:keywords/>
  <dc:description/>
  <cp:lastModifiedBy>Shepherd Marion</cp:lastModifiedBy>
  <cp:revision>3</cp:revision>
  <dcterms:created xsi:type="dcterms:W3CDTF">2019-05-14T08:22:00Z</dcterms:created>
  <dcterms:modified xsi:type="dcterms:W3CDTF">2019-05-14T09:16:00Z</dcterms:modified>
</cp:coreProperties>
</file>